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31" w:rsidRDefault="004E6C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4" o:title=""/>
          </v:shape>
        </w:pict>
      </w:r>
    </w:p>
    <w:p w:rsidR="004E6C31" w:rsidRDefault="004E6C31" w:rsidP="000E4664">
      <w:r w:rsidRPr="00832A06">
        <w:rPr>
          <w:noProof/>
        </w:rPr>
        <w:pict>
          <v:shape id="Picture 2" o:spid="_x0000_i1026" type="#_x0000_t75" alt="5E23B98" style="width:465pt;height:639.75pt;visibility:visible">
            <v:imagedata r:id="rId5" o:title=""/>
          </v:shape>
        </w:pict>
      </w:r>
    </w:p>
    <w:p w:rsidR="004E6C31" w:rsidRDefault="004E6C31">
      <w:r w:rsidRPr="00832A06">
        <w:rPr>
          <w:noProof/>
        </w:rPr>
        <w:pict>
          <v:shape id="Picture 5" o:spid="_x0000_i1027" type="#_x0000_t75" alt="40DFCCF8" style="width:465pt;height:639.75pt;visibility:visible">
            <v:imagedata r:id="rId6" o:title=""/>
          </v:shape>
        </w:pict>
      </w:r>
    </w:p>
    <w:sectPr w:rsidR="004E6C31" w:rsidSect="00B24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B3D"/>
    <w:rsid w:val="000939C7"/>
    <w:rsid w:val="000E4664"/>
    <w:rsid w:val="003F68B7"/>
    <w:rsid w:val="004E6C31"/>
    <w:rsid w:val="00735412"/>
    <w:rsid w:val="00763D74"/>
    <w:rsid w:val="00777C6D"/>
    <w:rsid w:val="00832A06"/>
    <w:rsid w:val="00B24C1C"/>
    <w:rsid w:val="00E42508"/>
    <w:rsid w:val="00EC2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C1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E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4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5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>_ Cai Lay _ Tien Giang _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MAY</cp:lastModifiedBy>
  <cp:revision>2</cp:revision>
  <dcterms:created xsi:type="dcterms:W3CDTF">2013-05-09T05:13:00Z</dcterms:created>
  <dcterms:modified xsi:type="dcterms:W3CDTF">2013-05-09T05:13:00Z</dcterms:modified>
</cp:coreProperties>
</file>